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13" w:rsidRPr="000F21DE" w:rsidRDefault="00F52813" w:rsidP="00B65C1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0F21DE">
        <w:rPr>
          <w:rFonts w:ascii="Times New Roman" w:hAnsi="Times New Roman"/>
          <w:sz w:val="20"/>
          <w:szCs w:val="20"/>
        </w:rPr>
        <w:t>униципаль бюджет м</w:t>
      </w:r>
      <w:r w:rsidRPr="000F21DE">
        <w:rPr>
          <w:rFonts w:ascii="Times New Roman" w:hAnsi="Times New Roman"/>
          <w:sz w:val="20"/>
          <w:szCs w:val="20"/>
          <w:lang w:val="tt-RU"/>
        </w:rPr>
        <w:t>ә</w:t>
      </w:r>
      <w:r w:rsidRPr="000F21DE">
        <w:rPr>
          <w:rFonts w:ascii="Times New Roman" w:hAnsi="Times New Roman"/>
          <w:sz w:val="20"/>
          <w:szCs w:val="20"/>
        </w:rPr>
        <w:t>кт</w:t>
      </w:r>
      <w:r w:rsidRPr="000F21DE">
        <w:rPr>
          <w:rFonts w:ascii="Times New Roman" w:hAnsi="Times New Roman"/>
          <w:sz w:val="20"/>
          <w:szCs w:val="20"/>
          <w:lang w:val="tt-RU"/>
        </w:rPr>
        <w:t>ә</w:t>
      </w:r>
      <w:r w:rsidRPr="000F21DE">
        <w:rPr>
          <w:rFonts w:ascii="Times New Roman" w:hAnsi="Times New Roman"/>
          <w:sz w:val="20"/>
          <w:szCs w:val="20"/>
        </w:rPr>
        <w:t>пк</w:t>
      </w:r>
      <w:r w:rsidRPr="000F21DE">
        <w:rPr>
          <w:rFonts w:ascii="Times New Roman" w:hAnsi="Times New Roman"/>
          <w:sz w:val="20"/>
          <w:szCs w:val="20"/>
          <w:lang w:val="tt-RU"/>
        </w:rPr>
        <w:t>ә</w:t>
      </w:r>
      <w:r w:rsidRPr="000F21DE">
        <w:rPr>
          <w:rFonts w:ascii="Times New Roman" w:hAnsi="Times New Roman"/>
          <w:sz w:val="20"/>
          <w:szCs w:val="20"/>
        </w:rPr>
        <w:t xml:space="preserve"> белем учреждениясе</w:t>
      </w:r>
    </w:p>
    <w:p w:rsidR="00F52813" w:rsidRPr="00B176FC" w:rsidRDefault="00F52813" w:rsidP="00B65C1B">
      <w:pPr>
        <w:spacing w:after="0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«Мамадыш ш</w:t>
      </w:r>
      <w:r>
        <w:rPr>
          <w:rFonts w:ascii="Times New Roman" w:hAnsi="Times New Roman"/>
          <w:sz w:val="20"/>
          <w:szCs w:val="20"/>
          <w:lang w:val="tt-RU"/>
        </w:rPr>
        <w:t xml:space="preserve">әһәре </w:t>
      </w:r>
      <w:r w:rsidRPr="000F21DE">
        <w:rPr>
          <w:rFonts w:ascii="Times New Roman" w:hAnsi="Times New Roman"/>
          <w:sz w:val="20"/>
          <w:szCs w:val="20"/>
        </w:rPr>
        <w:t>4 нче «</w:t>
      </w:r>
      <w:r w:rsidRPr="000F21DE">
        <w:rPr>
          <w:rFonts w:ascii="Times New Roman" w:hAnsi="Times New Roman"/>
          <w:sz w:val="20"/>
          <w:szCs w:val="20"/>
          <w:lang w:val="tt-RU"/>
        </w:rPr>
        <w:t>Ә</w:t>
      </w:r>
      <w:r w:rsidRPr="000F21DE">
        <w:rPr>
          <w:rFonts w:ascii="Times New Roman" w:hAnsi="Times New Roman"/>
          <w:sz w:val="20"/>
          <w:szCs w:val="20"/>
        </w:rPr>
        <w:t>кият» балалар бакчасы</w:t>
      </w:r>
      <w:r>
        <w:rPr>
          <w:rFonts w:ascii="Times New Roman" w:hAnsi="Times New Roman"/>
          <w:sz w:val="20"/>
          <w:szCs w:val="20"/>
          <w:lang w:val="tt-RU"/>
        </w:rPr>
        <w:t>”</w:t>
      </w:r>
    </w:p>
    <w:p w:rsidR="00F52813" w:rsidRPr="000F21DE" w:rsidRDefault="00F52813" w:rsidP="00B65C1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52813" w:rsidRPr="000F21DE" w:rsidRDefault="00F52813" w:rsidP="000347FC">
      <w:pPr>
        <w:spacing w:after="0"/>
        <w:ind w:left="12036"/>
        <w:rPr>
          <w:rFonts w:ascii="Times New Roman" w:hAnsi="Times New Roman"/>
        </w:rPr>
      </w:pPr>
      <w:r w:rsidRPr="000F21DE">
        <w:rPr>
          <w:rFonts w:ascii="Times New Roman" w:hAnsi="Times New Roman"/>
        </w:rPr>
        <w:t>РАСЛЫЙМ</w:t>
      </w:r>
    </w:p>
    <w:p w:rsidR="00F52813" w:rsidRPr="000F21DE" w:rsidRDefault="00F52813" w:rsidP="000347FC">
      <w:pPr>
        <w:spacing w:after="0"/>
        <w:ind w:left="12036"/>
        <w:rPr>
          <w:rFonts w:ascii="Times New Roman" w:hAnsi="Times New Roman"/>
          <w:lang w:val="tt-RU"/>
        </w:rPr>
      </w:pPr>
      <w:r w:rsidRPr="000F21DE">
        <w:rPr>
          <w:rFonts w:ascii="Times New Roman" w:hAnsi="Times New Roman"/>
          <w:lang w:val="tt-RU"/>
        </w:rPr>
        <w:t>“</w:t>
      </w:r>
      <w:r w:rsidRPr="000F21DE">
        <w:rPr>
          <w:rFonts w:ascii="Times New Roman" w:hAnsi="Times New Roman"/>
        </w:rPr>
        <w:t>Мамадыш ш</w:t>
      </w:r>
      <w:r w:rsidRPr="000F21DE">
        <w:rPr>
          <w:rFonts w:ascii="Times New Roman" w:hAnsi="Times New Roman"/>
          <w:lang w:val="tt-RU"/>
        </w:rPr>
        <w:t>ә</w:t>
      </w:r>
      <w:r w:rsidRPr="000F21DE">
        <w:rPr>
          <w:rFonts w:ascii="Times New Roman" w:hAnsi="Times New Roman"/>
          <w:lang w:val="en-US"/>
        </w:rPr>
        <w:t>h</w:t>
      </w:r>
      <w:r w:rsidRPr="000F21DE">
        <w:rPr>
          <w:rFonts w:ascii="Times New Roman" w:hAnsi="Times New Roman"/>
          <w:lang w:val="tt-RU"/>
        </w:rPr>
        <w:t>әре МБ МББУ</w:t>
      </w:r>
    </w:p>
    <w:p w:rsidR="00F52813" w:rsidRPr="000F21DE" w:rsidRDefault="00F52813" w:rsidP="000347FC">
      <w:pPr>
        <w:spacing w:after="0"/>
        <w:ind w:left="12036"/>
        <w:rPr>
          <w:rFonts w:ascii="Times New Roman" w:hAnsi="Times New Roman"/>
          <w:lang w:val="tt-RU"/>
        </w:rPr>
      </w:pPr>
      <w:r w:rsidRPr="000F21DE">
        <w:rPr>
          <w:rFonts w:ascii="Times New Roman" w:hAnsi="Times New Roman"/>
          <w:lang w:val="tt-RU"/>
        </w:rPr>
        <w:t>4 нче “Әкият”ББ “ мөдире</w:t>
      </w:r>
    </w:p>
    <w:p w:rsidR="00F52813" w:rsidRPr="000F21DE" w:rsidRDefault="00F52813" w:rsidP="000347FC">
      <w:pPr>
        <w:spacing w:after="0"/>
        <w:ind w:left="12036"/>
        <w:rPr>
          <w:rFonts w:ascii="Times New Roman" w:hAnsi="Times New Roman"/>
          <w:lang w:val="tt-RU"/>
        </w:rPr>
      </w:pPr>
      <w:r w:rsidRPr="000F21DE">
        <w:rPr>
          <w:rFonts w:ascii="Times New Roman" w:hAnsi="Times New Roman"/>
          <w:lang w:val="tt-RU"/>
        </w:rPr>
        <w:t>___________А.М.Хисамова</w:t>
      </w:r>
    </w:p>
    <w:p w:rsidR="00F52813" w:rsidRPr="000F21DE" w:rsidRDefault="00F52813" w:rsidP="000347FC">
      <w:pPr>
        <w:spacing w:after="0"/>
        <w:ind w:left="120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«29 » август 2019 </w:t>
      </w:r>
      <w:r w:rsidRPr="000F21DE">
        <w:rPr>
          <w:rFonts w:ascii="Times New Roman" w:hAnsi="Times New Roman"/>
        </w:rPr>
        <w:t>ел.</w:t>
      </w:r>
    </w:p>
    <w:p w:rsidR="00F52813" w:rsidRDefault="00F52813" w:rsidP="00034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2813" w:rsidRDefault="00F52813" w:rsidP="000347F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F21DE">
        <w:rPr>
          <w:rFonts w:ascii="Times New Roman" w:hAnsi="Times New Roman"/>
          <w:b/>
          <w:sz w:val="24"/>
          <w:szCs w:val="24"/>
        </w:rPr>
        <w:t>Логопедны</w:t>
      </w:r>
      <w:r w:rsidRPr="000F21DE">
        <w:rPr>
          <w:rFonts w:ascii="Times New Roman" w:hAnsi="Times New Roman"/>
          <w:b/>
          <w:sz w:val="24"/>
          <w:szCs w:val="24"/>
          <w:lang w:val="tt-RU"/>
        </w:rPr>
        <w:t xml:space="preserve">ң </w:t>
      </w:r>
    </w:p>
    <w:p w:rsidR="00F52813" w:rsidRDefault="00F52813" w:rsidP="000347F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2019-20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tt-RU"/>
        </w:rPr>
        <w:t>20</w:t>
      </w:r>
      <w:r w:rsidRPr="000F21DE">
        <w:rPr>
          <w:rFonts w:ascii="Times New Roman" w:hAnsi="Times New Roman"/>
          <w:b/>
          <w:sz w:val="24"/>
          <w:szCs w:val="24"/>
          <w:lang w:val="tt-RU"/>
        </w:rPr>
        <w:t xml:space="preserve"> уку елына эш циклограммасы</w:t>
      </w:r>
    </w:p>
    <w:p w:rsidR="00F52813" w:rsidRPr="000F21DE" w:rsidRDefault="00F52813" w:rsidP="000347F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2693"/>
        <w:gridCol w:w="2693"/>
        <w:gridCol w:w="2694"/>
        <w:gridCol w:w="2693"/>
        <w:gridCol w:w="2693"/>
      </w:tblGrid>
      <w:tr w:rsidR="00F52813" w:rsidRPr="0066320D" w:rsidTr="0066320D">
        <w:tc>
          <w:tcPr>
            <w:tcW w:w="2836" w:type="dxa"/>
            <w:tcBorders>
              <w:tl2br w:val="single" w:sz="4" w:space="0" w:color="auto"/>
            </w:tcBorders>
          </w:tcPr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Атна коннэре</w:t>
            </w:r>
          </w:p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Дүшәмбе</w:t>
            </w:r>
          </w:p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Сишәмбе</w:t>
            </w:r>
          </w:p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Пәнҗешәмбе</w:t>
            </w:r>
          </w:p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Җомга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Балалр белән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2.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3.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4.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5.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6.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7.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8.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10.</w:t>
            </w:r>
          </w:p>
          <w:p w:rsidR="00F52813" w:rsidRPr="0066320D" w:rsidRDefault="00F52813" w:rsidP="0066320D">
            <w:pPr>
              <w:spacing w:after="0" w:line="240" w:lineRule="auto"/>
              <w:jc w:val="right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 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  </w:t>
            </w:r>
            <w:r w:rsidRPr="0066320D">
              <w:rPr>
                <w:rFonts w:ascii="Times New Roman" w:hAnsi="Times New Roman"/>
                <w:lang w:val="tt-RU"/>
              </w:rPr>
              <w:t>- 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-12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05 – </w:t>
            </w:r>
            <w:r w:rsidRPr="0066320D">
              <w:rPr>
                <w:rFonts w:ascii="Times New Roman" w:hAnsi="Times New Roman"/>
                <w:lang w:val="tt-RU"/>
              </w:rPr>
              <w:t>төркем белән дәресләр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 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  </w:t>
            </w:r>
            <w:r w:rsidRPr="0066320D">
              <w:rPr>
                <w:rFonts w:ascii="Times New Roman" w:hAnsi="Times New Roman"/>
                <w:lang w:val="tt-RU"/>
              </w:rPr>
              <w:t>- 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-12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05 – </w:t>
            </w:r>
            <w:r w:rsidRPr="0066320D">
              <w:rPr>
                <w:rFonts w:ascii="Times New Roman" w:hAnsi="Times New Roman"/>
                <w:lang w:val="tt-RU"/>
              </w:rPr>
              <w:t>төркем белән дәресләр</w:t>
            </w:r>
          </w:p>
        </w:tc>
        <w:tc>
          <w:tcPr>
            <w:tcW w:w="2694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 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  </w:t>
            </w:r>
            <w:r w:rsidRPr="0066320D">
              <w:rPr>
                <w:rFonts w:ascii="Times New Roman" w:hAnsi="Times New Roman"/>
                <w:lang w:val="tt-RU"/>
              </w:rPr>
              <w:t>- 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-12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05 – </w:t>
            </w:r>
            <w:r w:rsidRPr="0066320D">
              <w:rPr>
                <w:rFonts w:ascii="Times New Roman" w:hAnsi="Times New Roman"/>
                <w:lang w:val="tt-RU"/>
              </w:rPr>
              <w:t>төркем белән дәресләр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 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  </w:t>
            </w:r>
            <w:r w:rsidRPr="0066320D">
              <w:rPr>
                <w:rFonts w:ascii="Times New Roman" w:hAnsi="Times New Roman"/>
                <w:lang w:val="tt-RU"/>
              </w:rPr>
              <w:t>- 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-12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05 – </w:t>
            </w:r>
            <w:r w:rsidRPr="0066320D">
              <w:rPr>
                <w:rFonts w:ascii="Times New Roman" w:hAnsi="Times New Roman"/>
                <w:lang w:val="tt-RU"/>
              </w:rPr>
              <w:t>төркем белән дәресләр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 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-9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  </w:t>
            </w:r>
            <w:r w:rsidRPr="0066320D">
              <w:rPr>
                <w:rFonts w:ascii="Times New Roman" w:hAnsi="Times New Roman"/>
                <w:lang w:val="tt-RU"/>
              </w:rPr>
              <w:t>- 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-10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55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10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25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30</w:t>
            </w:r>
            <w:r w:rsidRPr="0066320D">
              <w:rPr>
                <w:rFonts w:ascii="Times New Roman" w:hAnsi="Times New Roman"/>
                <w:lang w:val="tt-RU"/>
              </w:rPr>
              <w:t>-11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40 – </w:t>
            </w:r>
            <w:r w:rsidRPr="0066320D">
              <w:rPr>
                <w:rFonts w:ascii="Times New Roman" w:hAnsi="Times New Roman"/>
                <w:lang w:val="tt-RU"/>
              </w:rPr>
              <w:t>индивидуаль эш</w:t>
            </w: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20D">
              <w:rPr>
                <w:rFonts w:ascii="Times New Roman" w:hAnsi="Times New Roman"/>
                <w:lang w:val="tt-RU"/>
              </w:rPr>
              <w:t>11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>45</w:t>
            </w:r>
            <w:r w:rsidRPr="0066320D">
              <w:rPr>
                <w:rFonts w:ascii="Times New Roman" w:hAnsi="Times New Roman"/>
                <w:lang w:val="tt-RU"/>
              </w:rPr>
              <w:t>-12</w:t>
            </w:r>
            <w:r w:rsidRPr="0066320D">
              <w:rPr>
                <w:rFonts w:ascii="Times New Roman" w:hAnsi="Times New Roman"/>
                <w:vertAlign w:val="superscript"/>
                <w:lang w:val="tt-RU"/>
              </w:rPr>
              <w:t xml:space="preserve">05 – </w:t>
            </w:r>
            <w:r w:rsidRPr="0066320D">
              <w:rPr>
                <w:rFonts w:ascii="Times New Roman" w:hAnsi="Times New Roman"/>
                <w:lang w:val="tt-RU"/>
              </w:rPr>
              <w:t>төркем белән дәресләр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Методик эш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  <w:tc>
          <w:tcPr>
            <w:tcW w:w="2694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 белән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20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20</w:t>
            </w:r>
          </w:p>
        </w:tc>
        <w:tc>
          <w:tcPr>
            <w:tcW w:w="2694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25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20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05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-12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20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Ата-аналар белән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30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30</w:t>
            </w:r>
          </w:p>
        </w:tc>
        <w:tc>
          <w:tcPr>
            <w:tcW w:w="2694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30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10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30</w:t>
            </w:r>
          </w:p>
        </w:tc>
        <w:tc>
          <w:tcPr>
            <w:tcW w:w="2693" w:type="dxa"/>
          </w:tcPr>
          <w:p w:rsidR="00F52813" w:rsidRPr="0066320D" w:rsidRDefault="00F52813" w:rsidP="00663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15</w:t>
            </w:r>
            <w:r w:rsidRPr="0066320D">
              <w:rPr>
                <w:rFonts w:ascii="Times New Roman" w:hAnsi="Times New Roman"/>
                <w:sz w:val="24"/>
                <w:szCs w:val="24"/>
                <w:lang w:val="tt-RU"/>
              </w:rPr>
              <w:t>-14</w:t>
            </w:r>
            <w:r w:rsidRPr="0066320D"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  <w:t>30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</w:rPr>
              <w:t>Барысы: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20 </w:t>
            </w:r>
            <w:r w:rsidRPr="0066320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сәгать.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>Мөстәкыйль эш шогыльлэр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13 </w:t>
            </w:r>
            <w:r w:rsidRPr="0066320D">
              <w:rPr>
                <w:rFonts w:ascii="Times New Roman" w:hAnsi="Times New Roman"/>
                <w:b/>
                <w:sz w:val="24"/>
                <w:szCs w:val="24"/>
              </w:rPr>
              <w:t>сәгать 25 мин.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 xml:space="preserve">Шогыльлэргэ эзерлек 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3-5 мин.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>Документлар  белэн эш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5 </w:t>
            </w:r>
            <w:r w:rsidRPr="0066320D">
              <w:rPr>
                <w:rFonts w:ascii="Times New Roman" w:hAnsi="Times New Roman"/>
                <w:b/>
                <w:sz w:val="24"/>
                <w:szCs w:val="24"/>
              </w:rPr>
              <w:t xml:space="preserve">сәгать </w:t>
            </w: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 мин.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>Тэрбиячелэр белэн эш.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 </w:t>
            </w:r>
            <w:r w:rsidRPr="0066320D">
              <w:rPr>
                <w:rFonts w:ascii="Times New Roman" w:hAnsi="Times New Roman"/>
                <w:b/>
                <w:sz w:val="24"/>
                <w:szCs w:val="24"/>
              </w:rPr>
              <w:t>сәгать 20 мин.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>Атааналар белэн эш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1 </w:t>
            </w:r>
            <w:r w:rsidRPr="0066320D">
              <w:rPr>
                <w:rFonts w:ascii="Times New Roman" w:hAnsi="Times New Roman"/>
                <w:b/>
                <w:sz w:val="24"/>
                <w:szCs w:val="24"/>
              </w:rPr>
              <w:t>сәгать 20 мин.</w:t>
            </w:r>
          </w:p>
        </w:tc>
      </w:tr>
      <w:tr w:rsidR="00F52813" w:rsidRPr="0066320D" w:rsidTr="0066320D">
        <w:tc>
          <w:tcPr>
            <w:tcW w:w="2836" w:type="dxa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320D">
              <w:rPr>
                <w:rFonts w:ascii="Times New Roman" w:hAnsi="Times New Roman"/>
                <w:i/>
                <w:sz w:val="24"/>
                <w:szCs w:val="24"/>
              </w:rPr>
              <w:t>Обед:</w:t>
            </w:r>
          </w:p>
        </w:tc>
        <w:tc>
          <w:tcPr>
            <w:tcW w:w="13466" w:type="dxa"/>
            <w:gridSpan w:val="5"/>
          </w:tcPr>
          <w:p w:rsidR="00F52813" w:rsidRPr="0066320D" w:rsidRDefault="00F52813" w:rsidP="00663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  <w:r w:rsidRPr="0066320D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tt-RU"/>
              </w:rPr>
              <w:t>00</w:t>
            </w:r>
            <w:r w:rsidRPr="006632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-13</w:t>
            </w:r>
            <w:r w:rsidRPr="0066320D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tt-RU"/>
              </w:rPr>
              <w:t>00</w:t>
            </w:r>
          </w:p>
        </w:tc>
      </w:tr>
    </w:tbl>
    <w:p w:rsidR="00F52813" w:rsidRPr="008B17E4" w:rsidRDefault="00F52813" w:rsidP="00151817">
      <w:pPr>
        <w:spacing w:after="0"/>
        <w:jc w:val="center"/>
        <w:rPr>
          <w:vertAlign w:val="superscript"/>
        </w:rPr>
      </w:pPr>
    </w:p>
    <w:sectPr w:rsidR="00F52813" w:rsidRPr="008B17E4" w:rsidSect="000F21DE">
      <w:pgSz w:w="16838" w:h="11906" w:orient="landscape"/>
      <w:pgMar w:top="709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A81"/>
    <w:rsid w:val="000347FC"/>
    <w:rsid w:val="000C787E"/>
    <w:rsid w:val="000F21DE"/>
    <w:rsid w:val="00151817"/>
    <w:rsid w:val="0029042D"/>
    <w:rsid w:val="00310532"/>
    <w:rsid w:val="0047708A"/>
    <w:rsid w:val="004A08CC"/>
    <w:rsid w:val="004B3A63"/>
    <w:rsid w:val="00551979"/>
    <w:rsid w:val="0066320D"/>
    <w:rsid w:val="006D79ED"/>
    <w:rsid w:val="007A2515"/>
    <w:rsid w:val="008B17E4"/>
    <w:rsid w:val="00B176FC"/>
    <w:rsid w:val="00B65C1B"/>
    <w:rsid w:val="00BA250F"/>
    <w:rsid w:val="00D40FFD"/>
    <w:rsid w:val="00EE3A81"/>
    <w:rsid w:val="00F01F9B"/>
    <w:rsid w:val="00F05F5A"/>
    <w:rsid w:val="00F3008F"/>
    <w:rsid w:val="00F5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08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3A8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325</Words>
  <Characters>1857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5</cp:revision>
  <dcterms:created xsi:type="dcterms:W3CDTF">2016-09-06T13:40:00Z</dcterms:created>
  <dcterms:modified xsi:type="dcterms:W3CDTF">2002-01-01T19:34:00Z</dcterms:modified>
</cp:coreProperties>
</file>